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9E" w:rsidRDefault="0096081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C56C521" wp14:editId="37D55795">
                <wp:simplePos x="0" y="0"/>
                <wp:positionH relativeFrom="column">
                  <wp:posOffset>9933305</wp:posOffset>
                </wp:positionH>
                <wp:positionV relativeFrom="paragraph">
                  <wp:posOffset>5998845</wp:posOffset>
                </wp:positionV>
                <wp:extent cx="3906520" cy="3663315"/>
                <wp:effectExtent l="19050" t="19050" r="17780" b="13335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6520" cy="3663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7A81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bookmarkStart w:id="0" w:name="_GoBack"/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Topic (Geography focus)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know where I live and can say whether this is a village or town. 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compare a village / town / city. 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identify human and physical features, such as farm, shop, hill, factory, river. 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know the county I live in. and can locate it on a globe.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observe and talk about maps, including aerial maps. 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draw a map of my school.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add a simple key on my map.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to use simple locational and directional language to describe the location of features on a map.</w:t>
                            </w:r>
                          </w:p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Vocabulary -  Town, village, local, address, map, key, distance, aerial, direction, atlas, city, factory, farm, house, office, port, harbour, shop, forest, cliff, coast, mountain, sea, ocean, river, soil, valley, season, weather, north, east, south, west, compass.</w:t>
                            </w:r>
                          </w:p>
                          <w:p w:rsidR="0044779E" w:rsidRDefault="0044779E">
                            <w:pPr>
                              <w:textDirection w:val="btLr"/>
                            </w:pPr>
                          </w:p>
                          <w:bookmarkEnd w:id="0"/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56C521" id="_x0000_s1026" style="position:absolute;margin-left:782.15pt;margin-top:472.35pt;width:307.6pt;height:288.4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" filled="f" strokecolor="#7a81ff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bookmarkStart w:id="1" w:name="_GoBack"/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Topic (Geography focus)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know where I live and can say whether this is a village or town. 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compare a village / town / city. 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identify human and physical features, such as farm, shop, hill, factory, river. 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know the county I live in. and can locate it on a globe.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observe and talk about maps, including aerial maps. 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draw a map of my school.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add a simple key on my map.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to use simple locational and directional language to describe the location of features on a map.</w:t>
                      </w:r>
                    </w:p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Vocabulary -  Town, village, local, address, map, key, distance, aerial, direction, atlas, city, factory, farm, house, office, port, harbour, shop, forest, cliff, coast, mountain, sea, ocean, river, soil, valley, season, weather, north, east, south, west, compass.</w:t>
                      </w:r>
                    </w:p>
                    <w:p w:rsidR="0044779E" w:rsidRDefault="0044779E">
                      <w:pPr>
                        <w:textDirection w:val="btLr"/>
                      </w:pPr>
                    </w:p>
                    <w:bookmarkEnd w:id="1"/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128D6B79" wp14:editId="5660BCF9">
                <wp:simplePos x="0" y="0"/>
                <wp:positionH relativeFrom="column">
                  <wp:posOffset>6982691</wp:posOffset>
                </wp:positionH>
                <wp:positionV relativeFrom="paragraph">
                  <wp:posOffset>4890655</wp:posOffset>
                </wp:positionV>
                <wp:extent cx="2729345" cy="3587750"/>
                <wp:effectExtent l="19050" t="19050" r="13970" b="1270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345" cy="3587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73FDD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8451FA">
                            <w:pPr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PE – movement skills.</w:t>
                            </w:r>
                          </w:p>
                          <w:p w:rsidR="008451FA" w:rsidRPr="008451FA" w:rsidRDefault="008451FA" w:rsidP="008451FA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 w:rsidRP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find a space.</w:t>
                            </w:r>
                          </w:p>
                          <w:p w:rsidR="008451FA" w:rsidRPr="008451FA" w:rsidRDefault="008451FA" w:rsidP="008451FA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 w:rsidRP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move into a space when travelling.</w:t>
                            </w:r>
                          </w:p>
                          <w:p w:rsidR="008451FA" w:rsidRPr="008451FA" w:rsidRDefault="008451FA" w:rsidP="008451FA">
                            <w:pPr>
                              <w:spacing w:line="275" w:lineRule="auto"/>
                              <w:ind w:left="720" w:firstLine="360"/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 w:rsidRP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listen carefully to the teacher and copy their movements.</w:t>
                            </w:r>
                          </w:p>
                          <w:p w:rsidR="0044779E" w:rsidRDefault="003E6C39" w:rsidP="008451FA">
                            <w:pPr>
                              <w:spacing w:line="275" w:lineRule="auto"/>
                              <w:ind w:left="720" w:firstLine="360"/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 w:rsidRP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move in different ways, changing speed and direction.</w:t>
                            </w:r>
                          </w:p>
                          <w:p w:rsidR="008451FA" w:rsidRDefault="008451FA" w:rsidP="008451FA">
                            <w:pPr>
                              <w:spacing w:line="275" w:lineRule="auto"/>
                              <w:ind w:left="720" w:firstLine="360"/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play games which involve 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moving into spaces,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changing speed and direction.</w:t>
                            </w:r>
                          </w:p>
                          <w:p w:rsidR="008451FA" w:rsidRPr="008451FA" w:rsidRDefault="008451FA" w:rsidP="008451FA">
                            <w:pPr>
                              <w:spacing w:line="275" w:lineRule="auto"/>
                              <w:ind w:left="720" w:firstLine="36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move with control in different ways, </w:t>
                            </w: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skipping, jumping, hopping.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8D6B79" id="_x0000_s1027" style="position:absolute;margin-left:549.8pt;margin-top:385.1pt;width:214.9pt;height:2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" filled="f" strokecolor="#73fdd6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8451FA">
                      <w:pPr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PE – movement skills.</w:t>
                      </w:r>
                    </w:p>
                    <w:p w:rsidR="008451FA" w:rsidRPr="008451FA" w:rsidRDefault="008451FA" w:rsidP="008451FA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 w:rsidRP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find a space.</w:t>
                      </w:r>
                    </w:p>
                    <w:p w:rsidR="008451FA" w:rsidRPr="008451FA" w:rsidRDefault="008451FA" w:rsidP="008451FA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 w:rsidRP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move into a space when travelling.</w:t>
                      </w:r>
                    </w:p>
                    <w:p w:rsidR="008451FA" w:rsidRPr="008451FA" w:rsidRDefault="008451FA" w:rsidP="008451FA">
                      <w:pPr>
                        <w:spacing w:line="275" w:lineRule="auto"/>
                        <w:ind w:left="720" w:firstLine="360"/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 w:rsidRP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listen carefully to the teacher and copy their movements.</w:t>
                      </w:r>
                    </w:p>
                    <w:p w:rsidR="0044779E" w:rsidRDefault="003E6C39" w:rsidP="008451FA">
                      <w:pPr>
                        <w:spacing w:line="275" w:lineRule="auto"/>
                        <w:ind w:left="720" w:firstLine="360"/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 w:rsidRP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move in different ways, changing speed and direction.</w:t>
                      </w:r>
                    </w:p>
                    <w:p w:rsidR="008451FA" w:rsidRDefault="008451FA" w:rsidP="008451FA">
                      <w:pPr>
                        <w:spacing w:line="275" w:lineRule="auto"/>
                        <w:ind w:left="720" w:firstLine="360"/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play games which involve 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moving into spaces,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changing speed and direction.</w:t>
                      </w:r>
                    </w:p>
                    <w:p w:rsidR="008451FA" w:rsidRPr="008451FA" w:rsidRDefault="008451FA" w:rsidP="008451FA">
                      <w:pPr>
                        <w:spacing w:line="275" w:lineRule="auto"/>
                        <w:ind w:left="720" w:firstLine="360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move with control in different ways, 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skipping, jumping, hopping.</w:t>
                      </w:r>
                    </w:p>
                    <w:p w:rsidR="0044779E" w:rsidRDefault="0044779E">
                      <w:pPr>
                        <w:spacing w:line="275" w:lineRule="auto"/>
                        <w:ind w:left="720" w:firstLine="36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583E8940" wp14:editId="7224528F">
                <wp:simplePos x="0" y="0"/>
                <wp:positionH relativeFrom="column">
                  <wp:posOffset>2964873</wp:posOffset>
                </wp:positionH>
                <wp:positionV relativeFrom="paragraph">
                  <wp:posOffset>0</wp:posOffset>
                </wp:positionV>
                <wp:extent cx="4336472" cy="2937164"/>
                <wp:effectExtent l="19050" t="19050" r="26035" b="15875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6472" cy="2937164"/>
                        </a:xfrm>
                        <a:prstGeom prst="roundRect">
                          <a:avLst>
                            <a:gd name="adj" fmla="val 20833"/>
                          </a:avLst>
                        </a:prstGeom>
                        <a:noFill/>
                        <a:ln w="38100" cap="flat" cmpd="sng">
                          <a:solidFill>
                            <a:srgbClr val="00B05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Science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distinguish between material and object.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identify the properties of materials, such as strong, sturdy, bendy, flexible, stretchy, waterproof.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recognise what materials are used for and why.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compare everyday 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materials and their properties.</w:t>
                            </w:r>
                          </w:p>
                          <w:p w:rsidR="0044779E" w:rsidRDefault="0044779E">
                            <w:pPr>
                              <w:textDirection w:val="btLr"/>
                            </w:pPr>
                          </w:p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Vocabulary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– Materials, properties, sort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, 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compare, group, </w:t>
                            </w:r>
                            <w:proofErr w:type="gramStart"/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waterproof,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hard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, soft, stretchy, stiff, shiny, dull, rough, smooth, 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bendy, absorbent, opaque, transparent, strong, flimsy.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3E8940" id="_x0000_s1028" style="position:absolute;margin-left:233.45pt;margin-top:0;width:341.45pt;height:2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6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" filled="f" strokecolor="#00b050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Science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distinguish between material and object.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identify the properties of materials, such as strong, sturdy, bendy, flexible, stretchy, waterproof.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recognise what materials are used for and why.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compare everyday 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materials and their properties.</w:t>
                      </w:r>
                    </w:p>
                    <w:p w:rsidR="0044779E" w:rsidRDefault="0044779E">
                      <w:pPr>
                        <w:textDirection w:val="btLr"/>
                      </w:pPr>
                    </w:p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Vocabulary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– Materials, properties, sort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, 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compare, group, </w:t>
                      </w:r>
                      <w:proofErr w:type="gramStart"/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waterproof,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0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hard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, soft, stretchy, stiff, shiny, dull, rough, smooth, 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bendy, absorbent, opaque, transparent, strong, flimsy.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768030E1" wp14:editId="2EE02E89">
                <wp:simplePos x="0" y="0"/>
                <wp:positionH relativeFrom="column">
                  <wp:posOffset>7439891</wp:posOffset>
                </wp:positionH>
                <wp:positionV relativeFrom="paragraph">
                  <wp:posOffset>124691</wp:posOffset>
                </wp:positionV>
                <wp:extent cx="3434022" cy="2881688"/>
                <wp:effectExtent l="19050" t="19050" r="14605" b="1397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4022" cy="288168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Art / Design and Technology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1"/>
                              </w:rPr>
                              <w:t>I can select materials according to their characteristics.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1"/>
                              </w:rPr>
                              <w:t>I can combine and join materials to make a house for the pigs to live in.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1"/>
                              </w:rPr>
                              <w:t xml:space="preserve">I can evaluate my house against simple criteria. </w:t>
                            </w:r>
                          </w:p>
                          <w:p w:rsidR="0044779E" w:rsidRDefault="0044779E">
                            <w:pPr>
                              <w:textDirection w:val="btLr"/>
                            </w:pPr>
                          </w:p>
                          <w:p w:rsidR="0044779E" w:rsidRDefault="0044779E">
                            <w:pPr>
                              <w:textDirection w:val="btLr"/>
                            </w:pPr>
                          </w:p>
                          <w:p w:rsidR="0044779E" w:rsidRDefault="003E6C3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Vocabulary -  – Material, joining, strong, stiff, waterproof, bendy/not bendy, evaluate, change / adapt, improve, improvements.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030E1" id="_x0000_s1029" style="position:absolute;margin-left:585.8pt;margin-top:9.8pt;width:270.4pt;height:226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" filled="f" strokecolor="red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Art / Design and Technology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1"/>
                        </w:rPr>
                        <w:t>I can select materials according to their characteristics.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1"/>
                        </w:rPr>
                        <w:t>I can combine and join materials to make a house for the pigs to live in.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1"/>
                        </w:rPr>
                        <w:t xml:space="preserve">I can evaluate my house against simple criteria. </w:t>
                      </w:r>
                    </w:p>
                    <w:p w:rsidR="0044779E" w:rsidRDefault="0044779E">
                      <w:pPr>
                        <w:textDirection w:val="btLr"/>
                      </w:pPr>
                    </w:p>
                    <w:p w:rsidR="0044779E" w:rsidRDefault="0044779E">
                      <w:pPr>
                        <w:textDirection w:val="btLr"/>
                      </w:pPr>
                    </w:p>
                    <w:p w:rsidR="0044779E" w:rsidRDefault="003E6C39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Vocabulary -  – Material, joining, strong, stiff, waterproof, bendy/not bendy, evaluate, change / adapt, improve, improvements.</w:t>
                      </w:r>
                    </w:p>
                  </w:txbxContent>
                </v:textbox>
              </v:roundrect>
            </w:pict>
          </mc:Fallback>
        </mc:AlternateContent>
      </w:r>
      <w:r w:rsidR="008451F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E5D137C" wp14:editId="33C15EA7">
                <wp:simplePos x="0" y="0"/>
                <wp:positionH relativeFrom="column">
                  <wp:posOffset>3117273</wp:posOffset>
                </wp:positionH>
                <wp:positionV relativeFrom="paragraph">
                  <wp:posOffset>4932218</wp:posOffset>
                </wp:positionV>
                <wp:extent cx="3166110" cy="2341418"/>
                <wp:effectExtent l="19050" t="19050" r="15240" b="20955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6110" cy="23414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FFD96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Music</w:t>
                            </w:r>
                          </w:p>
                          <w:p w:rsidR="00960810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listen with concentration and understanding to a range of music.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44779E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appraise music.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experiment with, create, select and combine sounds.</w:t>
                            </w:r>
                          </w:p>
                          <w:p w:rsidR="0044779E" w:rsidRDefault="003E6C39" w:rsidP="008451FA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Vocabulary – instrument, 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respond, appraise, beat, rhythm, pulse.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5D137C" id="_x0000_s1030" style="position:absolute;margin-left:245.45pt;margin-top:388.35pt;width:249.3pt;height:184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" filled="f" strokecolor="#ffd966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Music</w:t>
                      </w:r>
                    </w:p>
                    <w:p w:rsidR="00960810" w:rsidRDefault="003E6C39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listen with concentration and understanding to a range of music.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</w:t>
                      </w:r>
                    </w:p>
                    <w:p w:rsidR="0044779E" w:rsidRDefault="008451FA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appraise music.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experiment with, create, select and combine sounds.</w:t>
                      </w:r>
                    </w:p>
                    <w:p w:rsidR="0044779E" w:rsidRDefault="003E6C39" w:rsidP="008451FA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Vocabulary – instrument, 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respond, appraise, beat, rhythm, pulse.</w:t>
                      </w:r>
                    </w:p>
                  </w:txbxContent>
                </v:textbox>
              </v:roundrect>
            </w:pict>
          </mc:Fallback>
        </mc:AlternateContent>
      </w:r>
      <w:r w:rsidR="008451F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C590802" wp14:editId="1E94F850">
                <wp:simplePos x="0" y="0"/>
                <wp:positionH relativeFrom="column">
                  <wp:posOffset>-637309</wp:posOffset>
                </wp:positionH>
                <wp:positionV relativeFrom="paragraph">
                  <wp:posOffset>4779818</wp:posOffset>
                </wp:positionV>
                <wp:extent cx="3352800" cy="2230582"/>
                <wp:effectExtent l="19050" t="19050" r="19050" b="1778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22305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RE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know that Christians believe that God created the universe and everything in it.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know that God relies on humans to care for the world because it belongs to God.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know why Christians thank God during harvest.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590802" id="_x0000_s1031" style="position:absolute;margin-left:-50.2pt;margin-top:376.35pt;width:264pt;height:175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" filled="f" strokecolor="yellow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RE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know that Christians believe that God created the universe and everything in it.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know that God relies on humans to care for the world because it belongs to God.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know why Christians thank God during harvest.</w:t>
                      </w:r>
                    </w:p>
                  </w:txbxContent>
                </v:textbox>
              </v:roundrect>
            </w:pict>
          </mc:Fallback>
        </mc:AlternateContent>
      </w:r>
      <w:r w:rsidR="008451F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406E8C2" wp14:editId="281C3032">
                <wp:simplePos x="0" y="0"/>
                <wp:positionH relativeFrom="column">
                  <wp:posOffset>-595630</wp:posOffset>
                </wp:positionH>
                <wp:positionV relativeFrom="paragraph">
                  <wp:posOffset>7231842</wp:posOffset>
                </wp:positionV>
                <wp:extent cx="2600960" cy="2216727"/>
                <wp:effectExtent l="19050" t="19050" r="27940" b="1270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960" cy="221672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FF40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PSHE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1"/>
                              </w:rPr>
                              <w:t>I can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1"/>
                              </w:rPr>
                              <w:t xml:space="preserve"> help create a class agreement.</w:t>
                            </w:r>
                          </w:p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  <w:u w:val="single"/>
                              </w:rPr>
                              <w:t>Connect Scheme – exercise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understand why exercise is important and observe physical changes when I exercise.</w:t>
                            </w:r>
                          </w:p>
                          <w:p w:rsidR="0044779E" w:rsidRDefault="003E6C39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engage in mindfulness.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ind w:left="720" w:firstLine="72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06E8C2" id="_x0000_s1032" style="position:absolute;margin-left:-46.9pt;margin-top:569.45pt;width:204.8pt;height:174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" filled="f" strokecolor="#ff40ff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PSHE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1"/>
                        </w:rPr>
                        <w:t>I can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1"/>
                        </w:rPr>
                        <w:t xml:space="preserve"> help create a class agreement.</w:t>
                      </w:r>
                    </w:p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  <w:u w:val="single"/>
                        </w:rPr>
                        <w:t>Connect Scheme – exercise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understand why exercise is important and observe physical changes when I exercise.</w:t>
                      </w:r>
                    </w:p>
                    <w:p w:rsidR="0044779E" w:rsidRDefault="003E6C39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engage in mindfulness.</w:t>
                      </w:r>
                    </w:p>
                    <w:p w:rsidR="0044779E" w:rsidRDefault="0044779E">
                      <w:pPr>
                        <w:spacing w:line="275" w:lineRule="auto"/>
                        <w:ind w:left="720" w:firstLine="72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451F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5C71C036" wp14:editId="12E7AD7D">
                <wp:simplePos x="0" y="0"/>
                <wp:positionH relativeFrom="column">
                  <wp:posOffset>2244436</wp:posOffset>
                </wp:positionH>
                <wp:positionV relativeFrom="paragraph">
                  <wp:posOffset>7481455</wp:posOffset>
                </wp:positionV>
                <wp:extent cx="4515980" cy="2133600"/>
                <wp:effectExtent l="19050" t="19050" r="18415" b="19050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5980" cy="2133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9411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Computing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understand what e-safety is and how to stay safe on the internet.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identify examples of technology.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explain how technology helps us.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recognise that technology can be used in different ways.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identify and use the d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ifferent parts of a Chromebook.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71C036" id="_x0000_s1033" style="position:absolute;margin-left:176.75pt;margin-top:589.1pt;width:355.6pt;height:16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" filled="f" strokecolor="#941100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Computing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understand what e-safety is and how to stay safe on the internet.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identify examples of technology.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explain how technology helps us.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recognise that technology can be used in different ways.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identify and use the d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ifferent parts of a Chromebook.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451F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CF74E07" wp14:editId="16795689">
                <wp:simplePos x="0" y="0"/>
                <wp:positionH relativeFrom="column">
                  <wp:posOffset>11097491</wp:posOffset>
                </wp:positionH>
                <wp:positionV relativeFrom="paragraph">
                  <wp:posOffset>83128</wp:posOffset>
                </wp:positionV>
                <wp:extent cx="2722880" cy="5791200"/>
                <wp:effectExtent l="19050" t="19050" r="20320" b="1905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880" cy="5791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Maths</w:t>
                            </w:r>
                          </w:p>
                          <w:p w:rsidR="008451FA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sort objects into groups, and say how I have sorted them.</w:t>
                            </w:r>
                          </w:p>
                          <w:p w:rsidR="008451FA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show all numbers on my fingers quickly to 10. </w:t>
                            </w:r>
                          </w:p>
                          <w:p w:rsidR="008451FA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count (forward and backwards) to 10 and beyond.</w:t>
                            </w:r>
                          </w:p>
                          <w:p w:rsidR="0044779E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</w:t>
                            </w:r>
                            <w:r w:rsidR="003E6C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read and write numbers to 10.</w:t>
                            </w:r>
                          </w:p>
                          <w:p w:rsidR="008451FA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read numbers as words </w:t>
                            </w:r>
                            <w:proofErr w:type="spell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one, two, three.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identify one more and one less with numbers to 10.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compare groups of up to 10.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use part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-part-whole methods of addition and subtraction.</w:t>
                            </w:r>
                          </w:p>
                          <w:p w:rsidR="0044779E" w:rsidRDefault="003E6C39" w:rsidP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find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the difference between numbers.</w:t>
                            </w:r>
                          </w:p>
                          <w:p w:rsidR="008451FA" w:rsidRDefault="008451FA" w:rsidP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</w:p>
                          <w:p w:rsidR="0044779E" w:rsidRDefault="003E6C3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Vocabulary - Part-part-whole, number bonds, number sentence, addition, plus, more, subtraction, subtract</w:t>
                            </w:r>
                            <w:r w:rsidR="0096081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, minus, take-away, less, fewer, same.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F74E07" id="_x0000_s1034" style="position:absolute;margin-left:873.8pt;margin-top:6.55pt;width:214.4pt;height:4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" filled="f" strokecolor="#7030a0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Maths</w:t>
                      </w:r>
                    </w:p>
                    <w:p w:rsidR="008451FA" w:rsidRDefault="008451FA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sort objects into groups, and say how I have sorted them.</w:t>
                      </w:r>
                    </w:p>
                    <w:p w:rsidR="008451FA" w:rsidRDefault="008451FA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show all numbers on my fingers quickly to 10. </w:t>
                      </w:r>
                    </w:p>
                    <w:p w:rsidR="008451FA" w:rsidRDefault="008451FA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count (forward and backwards) to 10 and beyond.</w:t>
                      </w:r>
                    </w:p>
                    <w:p w:rsidR="0044779E" w:rsidRDefault="008451FA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</w:t>
                      </w:r>
                      <w:r w:rsidR="003E6C39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read and write numbers to 10.</w:t>
                      </w:r>
                    </w:p>
                    <w:p w:rsidR="008451FA" w:rsidRDefault="008451FA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read numbers as words </w:t>
                      </w:r>
                      <w:proofErr w:type="spell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one, two, three.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identify one more and one less with numbers to 10.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compare groups of up to 10.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use part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-part-whole methods of addition and subtraction.</w:t>
                      </w:r>
                    </w:p>
                    <w:p w:rsidR="0044779E" w:rsidRDefault="003E6C39" w:rsidP="008451FA">
                      <w:pPr>
                        <w:spacing w:line="275" w:lineRule="auto"/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find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the difference between numbers.</w:t>
                      </w:r>
                    </w:p>
                    <w:p w:rsidR="008451FA" w:rsidRDefault="008451FA" w:rsidP="008451FA">
                      <w:pPr>
                        <w:spacing w:line="275" w:lineRule="auto"/>
                        <w:ind w:left="720" w:firstLine="360"/>
                        <w:textDirection w:val="btLr"/>
                      </w:pPr>
                    </w:p>
                    <w:p w:rsidR="0044779E" w:rsidRDefault="003E6C39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Vocabulary - Part-part-whole, number bonds, number sentence, addition, plus, more, subtraction, subtract</w:t>
                      </w:r>
                      <w:r w:rsidR="00960810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, minus, take-away, less, fewer, same.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E6C3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7F98023" wp14:editId="49B5ABA9">
                <wp:simplePos x="0" y="0"/>
                <wp:positionH relativeFrom="column">
                  <wp:posOffset>-787399</wp:posOffset>
                </wp:positionH>
                <wp:positionV relativeFrom="paragraph">
                  <wp:posOffset>0</wp:posOffset>
                </wp:positionV>
                <wp:extent cx="3636645" cy="4383114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6728" y="1607595"/>
                          <a:ext cx="3598545" cy="4344811"/>
                        </a:xfrm>
                        <a:prstGeom prst="roundRect">
                          <a:avLst>
                            <a:gd name="adj" fmla="val 17926"/>
                          </a:avLst>
                        </a:prstGeom>
                        <a:noFill/>
                        <a:ln w="38100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  <w:u w:val="single"/>
                              </w:rPr>
                              <w:t>English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i/>
                                <w:color w:val="000000"/>
                                <w:sz w:val="20"/>
                              </w:rPr>
                              <w:t>The Three Little Pigs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break down words into their sounds and write the sounds I hear. 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orally construct a sentence for writing.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hold a sentence for writing.</w:t>
                            </w:r>
                          </w:p>
                          <w:p w:rsidR="0044779E" w:rsidRDefault="008451FA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am beginning to</w:t>
                            </w:r>
                            <w:r w:rsidR="003E6C39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use finger spaces between words.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use full-stop in my writing. 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am beginning to use capital letters to start a sentence. 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I can use adjectives to describe the characters in the story.</w:t>
                            </w:r>
                          </w:p>
                          <w:p w:rsidR="0044779E" w:rsidRDefault="003E6C39">
                            <w:pPr>
                              <w:spacing w:line="275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I can learn facts about pigs and write what I know. 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44779E" w:rsidRDefault="003E6C3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New Vocab: Word, sentence, </w:t>
                            </w:r>
                            <w:proofErr w:type="gramStart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adjective, </w:t>
                            </w:r>
                            <w:r w:rsidR="008451FA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punctuation</w:t>
                            </w:r>
                            <w:proofErr w:type="gramEnd"/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, fiction, non-fiction, information.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  <w:p w:rsidR="0044779E" w:rsidRDefault="003E6C39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>New Vocab: Adjective, alliteration, rhyme.</w:t>
                            </w:r>
                          </w:p>
                          <w:p w:rsidR="0044779E" w:rsidRDefault="0044779E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F98023" id="_x0000_s1035" style="position:absolute;margin-left:-62pt;margin-top:0;width:286.35pt;height:345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174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" filled="f" strokecolor="#ffc000" strokeweight="3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  <w:u w:val="single"/>
                        </w:rPr>
                        <w:t>English</w:t>
                      </w:r>
                    </w:p>
                    <w:p w:rsidR="0044779E" w:rsidRDefault="003E6C39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i/>
                          <w:color w:val="000000"/>
                          <w:sz w:val="20"/>
                        </w:rPr>
                        <w:t>The Three Little Pigs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break down words into their sounds and write the sounds I hear. 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orally construct a sentence for writing.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hold a sentence for writing.</w:t>
                      </w:r>
                    </w:p>
                    <w:p w:rsidR="0044779E" w:rsidRDefault="008451FA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am beginning to</w:t>
                      </w:r>
                      <w:r w:rsidR="003E6C39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use finger spaces between words.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use full-stop in my writing. 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am beginning to use capital letters to start a sentence. 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I can use adjectives to describe the characters in the story.</w:t>
                      </w:r>
                    </w:p>
                    <w:p w:rsidR="0044779E" w:rsidRDefault="003E6C39">
                      <w:pPr>
                        <w:spacing w:line="275" w:lineRule="auto"/>
                        <w:ind w:left="720" w:firstLine="36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I can learn facts about pigs and write what I know. 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  <w:p w:rsidR="0044779E" w:rsidRDefault="003E6C39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New Vocab: Word, sentence, </w:t>
                      </w:r>
                      <w:proofErr w:type="gramStart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adjective, </w:t>
                      </w:r>
                      <w:r w:rsidR="008451FA"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punctuation</w:t>
                      </w:r>
                      <w:proofErr w:type="gramEnd"/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, fiction, non-fiction, information.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  <w:p w:rsidR="0044779E" w:rsidRDefault="003E6C39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>New Vocab: Adjective, alliteration, rhyme.</w:t>
                      </w:r>
                    </w:p>
                    <w:p w:rsidR="0044779E" w:rsidRDefault="0044779E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3E6C3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9875047" wp14:editId="371FA47C">
                <wp:simplePos x="0" y="0"/>
                <wp:positionH relativeFrom="column">
                  <wp:posOffset>3225800</wp:posOffset>
                </wp:positionH>
                <wp:positionV relativeFrom="paragraph">
                  <wp:posOffset>3136900</wp:posOffset>
                </wp:positionV>
                <wp:extent cx="7071868" cy="1456690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16416" y="3058005"/>
                          <a:ext cx="7059168" cy="1443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372C3"/>
                        </a:solidFill>
                        <a:ln w="12700" cap="flat" cmpd="sng">
                          <a:solidFill>
                            <a:srgbClr val="1F386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4779E" w:rsidRDefault="003E6C3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48"/>
                              </w:rPr>
                              <w:t>‘Where in the world do we live?’</w:t>
                            </w:r>
                          </w:p>
                          <w:p w:rsidR="0044779E" w:rsidRDefault="003E6C3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48"/>
                              </w:rPr>
                              <w:t>Year 1 Elm Class</w:t>
                            </w:r>
                          </w:p>
                          <w:p w:rsidR="0044779E" w:rsidRDefault="003E6C3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48"/>
                              </w:rPr>
                              <w:t>Autumn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875047" id="_x0000_s1036" style="position:absolute;margin-left:254pt;margin-top:247pt;width:556.85pt;height:114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" fillcolor="#4372c3" strokecolor="#1f3864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44779E" w:rsidRDefault="003E6C39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48"/>
                        </w:rPr>
                        <w:t>‘Where in the world do we live?’</w:t>
                      </w:r>
                    </w:p>
                    <w:p w:rsidR="0044779E" w:rsidRDefault="003E6C39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48"/>
                        </w:rPr>
                        <w:t>Year 1 Elm Class</w:t>
                      </w:r>
                    </w:p>
                    <w:p w:rsidR="0044779E" w:rsidRDefault="003E6C39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48"/>
                        </w:rPr>
                        <w:t>Autumn 1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4779E">
      <w:pgSz w:w="23800" w:h="1682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9E"/>
    <w:rsid w:val="003E6C39"/>
    <w:rsid w:val="0044779E"/>
    <w:rsid w:val="0045298F"/>
    <w:rsid w:val="008451FA"/>
    <w:rsid w:val="0096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A9F75"/>
  <w15:docId w15:val="{598A68C1-7589-4603-9892-1D9DFC6DD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4529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BEF526F1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Chadi</dc:creator>
  <cp:lastModifiedBy>Julie Chadi</cp:lastModifiedBy>
  <cp:revision>2</cp:revision>
  <dcterms:created xsi:type="dcterms:W3CDTF">2025-10-14T15:39:00Z</dcterms:created>
  <dcterms:modified xsi:type="dcterms:W3CDTF">2025-10-14T15:39:00Z</dcterms:modified>
</cp:coreProperties>
</file>